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83E" w:rsidRDefault="00B86EF1" w:rsidP="006250A2">
      <w:pPr>
        <w:spacing w:line="192" w:lineRule="auto"/>
        <w:ind w:firstLineChars="50" w:firstLine="75"/>
        <w:jc w:val="center"/>
        <w:rPr>
          <w:rFonts w:ascii="MyriadPro-Semibold" w:hAnsi="MyriadPro-Semibold" w:cs="MyriadPro-Semibold"/>
          <w:b/>
          <w:bCs/>
          <w:sz w:val="32"/>
          <w:szCs w:val="32"/>
        </w:rPr>
      </w:pPr>
      <w:r>
        <w:rPr>
          <w:rFonts w:ascii="나눔고딕" w:eastAsia="나눔고딕" w:hAnsi="나눔고딕"/>
          <w:noProof/>
          <w:color w:val="000000"/>
          <w:sz w:val="15"/>
          <w:szCs w:val="15"/>
          <w:lang w:val="en-US"/>
        </w:rPr>
        <w:drawing>
          <wp:inline distT="0" distB="0" distL="0" distR="0">
            <wp:extent cx="1582420" cy="723265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50A2">
        <w:rPr>
          <w:rFonts w:ascii="나눔고딕" w:eastAsia="나눔고딕" w:hAnsi="나눔고딕"/>
          <w:color w:val="000000"/>
          <w:sz w:val="15"/>
          <w:szCs w:val="15"/>
        </w:rPr>
        <w:t xml:space="preserve">                               </w:t>
      </w:r>
      <w:r>
        <w:rPr>
          <w:rFonts w:ascii="나눔고딕" w:eastAsia="나눔고딕" w:hAnsi="나눔고딕"/>
          <w:noProof/>
          <w:color w:val="000000"/>
          <w:sz w:val="15"/>
          <w:szCs w:val="15"/>
          <w:lang w:val="en-US"/>
        </w:rPr>
        <w:drawing>
          <wp:inline distT="0" distB="0" distL="0" distR="0">
            <wp:extent cx="1351915" cy="707390"/>
            <wp:effectExtent l="19050" t="0" r="635" b="0"/>
            <wp:docPr id="2" name="그림 2" descr="누리-세종학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누리-세종학당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1EB" w:rsidRDefault="00E351EB" w:rsidP="00FB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맑은 고딕" w:hAnsi="Arial" w:cs="맑은 고딕"/>
          <w:sz w:val="28"/>
          <w:szCs w:val="28"/>
        </w:rPr>
      </w:pPr>
    </w:p>
    <w:p w:rsidR="006250A2" w:rsidRPr="00605C94" w:rsidRDefault="006250A2" w:rsidP="006250A2">
      <w:pPr>
        <w:pStyle w:val="1"/>
        <w:widowControl w:val="0"/>
        <w:spacing w:after="120" w:line="240" w:lineRule="auto"/>
        <w:jc w:val="center"/>
        <w:rPr>
          <w:color w:val="444444"/>
          <w:sz w:val="32"/>
          <w:szCs w:val="32"/>
          <w:lang w:val="en-US"/>
        </w:rPr>
      </w:pPr>
      <w:r w:rsidRPr="00605C94">
        <w:rPr>
          <w:rFonts w:eastAsia="GulimChe"/>
          <w:b/>
          <w:bCs/>
          <w:color w:val="444444"/>
          <w:sz w:val="32"/>
          <w:szCs w:val="32"/>
          <w:lang w:val="en-US"/>
        </w:rPr>
        <w:t>Korean speech contest in Europe 2014</w:t>
      </w:r>
    </w:p>
    <w:p w:rsidR="006250A2" w:rsidRPr="00717DF7" w:rsidRDefault="006250A2" w:rsidP="006250A2">
      <w:pPr>
        <w:pStyle w:val="1"/>
        <w:widowControl w:val="0"/>
        <w:spacing w:after="120" w:line="240" w:lineRule="auto"/>
        <w:jc w:val="center"/>
        <w:rPr>
          <w:color w:val="444444"/>
          <w:sz w:val="36"/>
          <w:szCs w:val="36"/>
        </w:rPr>
      </w:pPr>
      <w:r w:rsidRPr="00717DF7">
        <w:rPr>
          <w:rFonts w:eastAsia="GulimChe"/>
          <w:b/>
          <w:bCs/>
          <w:color w:val="444444"/>
          <w:sz w:val="36"/>
          <w:szCs w:val="36"/>
        </w:rPr>
        <w:t xml:space="preserve">Concours européen 2014 d’expression orale en coréen </w:t>
      </w:r>
    </w:p>
    <w:p w:rsidR="006250A2" w:rsidRDefault="006250A2" w:rsidP="006250A2">
      <w:pPr>
        <w:pStyle w:val="1"/>
        <w:widowControl w:val="0"/>
        <w:spacing w:after="120" w:line="240" w:lineRule="auto"/>
        <w:jc w:val="center"/>
        <w:rPr>
          <w:rFonts w:eastAsia="GulimChe"/>
          <w:b/>
          <w:bCs/>
          <w:color w:val="444444"/>
        </w:rPr>
      </w:pPr>
    </w:p>
    <w:p w:rsidR="006250A2" w:rsidRPr="00DC0B77" w:rsidRDefault="006250A2" w:rsidP="006250A2">
      <w:pPr>
        <w:pStyle w:val="1"/>
        <w:widowControl w:val="0"/>
        <w:spacing w:after="120" w:line="240" w:lineRule="auto"/>
        <w:jc w:val="center"/>
        <w:rPr>
          <w:b/>
          <w:color w:val="444444"/>
          <w:sz w:val="28"/>
          <w:szCs w:val="28"/>
        </w:rPr>
      </w:pPr>
      <w:r w:rsidRPr="00DC0B77">
        <w:rPr>
          <w:rFonts w:eastAsia="GulimChe"/>
          <w:b/>
          <w:bCs/>
          <w:color w:val="444444"/>
          <w:sz w:val="28"/>
          <w:szCs w:val="28"/>
        </w:rPr>
        <w:t xml:space="preserve">Jeudi 22 mai 2014 à partir de 18h30 </w:t>
      </w:r>
    </w:p>
    <w:p w:rsidR="006250A2" w:rsidRPr="00DC0B77" w:rsidRDefault="006250A2" w:rsidP="006250A2">
      <w:pPr>
        <w:pStyle w:val="1"/>
        <w:widowControl w:val="0"/>
        <w:spacing w:after="120" w:line="240" w:lineRule="auto"/>
        <w:jc w:val="center"/>
        <w:rPr>
          <w:b/>
          <w:color w:val="444444"/>
          <w:sz w:val="28"/>
          <w:szCs w:val="28"/>
        </w:rPr>
      </w:pPr>
      <w:r w:rsidRPr="00DC0B77">
        <w:rPr>
          <w:rFonts w:eastAsia="GulimChe"/>
          <w:b/>
          <w:bCs/>
          <w:color w:val="444444"/>
          <w:sz w:val="28"/>
          <w:szCs w:val="28"/>
        </w:rPr>
        <w:t xml:space="preserve">au Centre Culturel Coréen </w:t>
      </w:r>
    </w:p>
    <w:p w:rsidR="006250A2" w:rsidRDefault="006250A2" w:rsidP="00FB7E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맑은 고딕" w:hAnsi="Arial" w:cs="맑은 고딕"/>
          <w:sz w:val="28"/>
          <w:szCs w:val="28"/>
        </w:rPr>
      </w:pPr>
    </w:p>
    <w:p w:rsidR="00183AF5" w:rsidRDefault="00183AF5" w:rsidP="00183AF5">
      <w:pPr>
        <w:autoSpaceDE w:val="0"/>
        <w:autoSpaceDN w:val="0"/>
        <w:adjustRightInd w:val="0"/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518"/>
        <w:gridCol w:w="6521"/>
      </w:tblGrid>
      <w:tr w:rsidR="00183AF5" w:rsidTr="00B0776E">
        <w:trPr>
          <w:trHeight w:val="59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>Nom et Prénom 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3AF5" w:rsidTr="004D351D">
        <w:trPr>
          <w:trHeight w:val="2231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 xml:space="preserve">Etablissement(précisez  </w:t>
            </w:r>
          </w:p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>le groupe ou  l’année)  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3AF5" w:rsidRPr="00DC0B77" w:rsidRDefault="00183AF5" w:rsidP="00B0776E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 xml:space="preserve">Centre Culturel Coréen (                           </w:t>
            </w:r>
            <w:r w:rsidRPr="00DC0B77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DC0B77">
              <w:rPr>
                <w:b/>
                <w:sz w:val="24"/>
                <w:szCs w:val="24"/>
              </w:rPr>
              <w:t xml:space="preserve">         </w:t>
            </w:r>
            <w:r w:rsidRPr="00DC0B77">
              <w:rPr>
                <w:rFonts w:hint="eastAsia"/>
                <w:b/>
                <w:sz w:val="24"/>
                <w:szCs w:val="24"/>
              </w:rPr>
              <w:t xml:space="preserve">                               </w:t>
            </w:r>
            <w:r w:rsidRPr="00DC0B77">
              <w:rPr>
                <w:b/>
                <w:sz w:val="24"/>
                <w:szCs w:val="24"/>
              </w:rPr>
              <w:t xml:space="preserve"> ) </w:t>
            </w:r>
          </w:p>
          <w:p w:rsidR="006250A2" w:rsidRPr="00DC0B77" w:rsidRDefault="006250A2" w:rsidP="00B0776E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>Institut Sejong  (                                                                                   )</w:t>
            </w:r>
          </w:p>
          <w:p w:rsidR="00183AF5" w:rsidRPr="00DC0B77" w:rsidRDefault="00183AF5" w:rsidP="00B0776E">
            <w:pPr>
              <w:autoSpaceDE w:val="0"/>
              <w:autoSpaceDN w:val="0"/>
              <w:adjustRightInd w:val="0"/>
              <w:spacing w:after="0" w:line="360" w:lineRule="auto"/>
              <w:ind w:leftChars="-50" w:left="130" w:hangingChars="100" w:hanging="240"/>
              <w:rPr>
                <w:rFonts w:hint="eastAsia"/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 xml:space="preserve"> </w:t>
            </w:r>
            <w:r w:rsidRPr="00DC0B77"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DC0B77">
              <w:rPr>
                <w:b/>
                <w:sz w:val="24"/>
                <w:szCs w:val="24"/>
              </w:rPr>
              <w:t xml:space="preserve">Paris 7(                                           </w:t>
            </w:r>
            <w:r w:rsidRPr="00DC0B77">
              <w:rPr>
                <w:rFonts w:hint="eastAsia"/>
                <w:b/>
                <w:sz w:val="24"/>
                <w:szCs w:val="24"/>
              </w:rPr>
              <w:t xml:space="preserve">                                                       </w:t>
            </w:r>
            <w:r w:rsidRPr="00DC0B77">
              <w:rPr>
                <w:b/>
                <w:sz w:val="24"/>
                <w:szCs w:val="24"/>
              </w:rPr>
              <w:t xml:space="preserve"> ) </w:t>
            </w:r>
          </w:p>
          <w:p w:rsidR="00183AF5" w:rsidRPr="00DC0B77" w:rsidRDefault="00183AF5" w:rsidP="00B0776E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 xml:space="preserve">INALCO(                                         </w:t>
            </w:r>
            <w:r w:rsidRPr="00DC0B77">
              <w:rPr>
                <w:rFonts w:hint="eastAsia"/>
                <w:b/>
                <w:sz w:val="24"/>
                <w:szCs w:val="24"/>
              </w:rPr>
              <w:t xml:space="preserve">                                                      </w:t>
            </w:r>
            <w:r w:rsidRPr="00DC0B77">
              <w:rPr>
                <w:b/>
                <w:sz w:val="24"/>
                <w:szCs w:val="24"/>
              </w:rPr>
              <w:t xml:space="preserve">   )</w:t>
            </w:r>
          </w:p>
          <w:p w:rsidR="00183AF5" w:rsidRPr="00DC0B77" w:rsidRDefault="00183AF5" w:rsidP="00B0776E">
            <w:pPr>
              <w:autoSpaceDE w:val="0"/>
              <w:autoSpaceDN w:val="0"/>
              <w:adjustRightInd w:val="0"/>
              <w:spacing w:after="0" w:line="36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 xml:space="preserve">Autre(                                                                        </w:t>
            </w:r>
            <w:r w:rsidR="00877C30" w:rsidRPr="00DC0B77">
              <w:rPr>
                <w:b/>
                <w:sz w:val="24"/>
                <w:szCs w:val="24"/>
              </w:rPr>
              <w:t xml:space="preserve">                              )</w:t>
            </w:r>
          </w:p>
        </w:tc>
      </w:tr>
      <w:tr w:rsidR="004D351D" w:rsidTr="00E1303A">
        <w:trPr>
          <w:trHeight w:val="973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51D" w:rsidRDefault="005E38CD" w:rsidP="00BA7E53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</w:t>
            </w:r>
            <w:r w:rsidR="00BA7E53">
              <w:rPr>
                <w:b/>
                <w:sz w:val="24"/>
                <w:szCs w:val="24"/>
              </w:rPr>
              <w:t>é</w:t>
            </w:r>
            <w:r>
              <w:rPr>
                <w:b/>
                <w:sz w:val="24"/>
                <w:szCs w:val="24"/>
              </w:rPr>
              <w:t>rience linguistique en Corée</w:t>
            </w:r>
          </w:p>
          <w:p w:rsidR="00114231" w:rsidRPr="00DC0B77" w:rsidRDefault="00114231" w:rsidP="00BA7E53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(cours, stage etc)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351D" w:rsidRDefault="005E38CD" w:rsidP="004D351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Oui, pendant (                                                  ) mois </w:t>
            </w:r>
          </w:p>
          <w:p w:rsidR="005E38CD" w:rsidRDefault="005E38CD" w:rsidP="004D351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</w:p>
          <w:p w:rsidR="005E38CD" w:rsidRPr="00DC0B77" w:rsidRDefault="005E38CD" w:rsidP="004D351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Non  (                                ) </w:t>
            </w:r>
          </w:p>
        </w:tc>
      </w:tr>
      <w:tr w:rsidR="00183AF5" w:rsidTr="00B0776E">
        <w:trPr>
          <w:trHeight w:val="542"/>
        </w:trPr>
        <w:tc>
          <w:tcPr>
            <w:tcW w:w="2518" w:type="dxa"/>
            <w:tcBorders>
              <w:bottom w:val="single" w:sz="4" w:space="0" w:color="auto"/>
              <w:right w:val="single" w:sz="4" w:space="0" w:color="auto"/>
            </w:tcBorders>
          </w:tcPr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>Numéro de téléphone 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</w:tcBorders>
          </w:tcPr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83AF5" w:rsidTr="00B0776E">
        <w:trPr>
          <w:trHeight w:val="515"/>
        </w:trPr>
        <w:tc>
          <w:tcPr>
            <w:tcW w:w="2518" w:type="dxa"/>
            <w:tcBorders>
              <w:right w:val="single" w:sz="4" w:space="0" w:color="auto"/>
            </w:tcBorders>
          </w:tcPr>
          <w:p w:rsidR="00183AF5" w:rsidRPr="00DC0B77" w:rsidRDefault="00183AF5" w:rsidP="00686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DC0B77"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183AF5" w:rsidRPr="00DC0B77" w:rsidRDefault="00183AF5" w:rsidP="00EE2DC2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:rsidR="009A6838" w:rsidRDefault="009A6838" w:rsidP="00DC1BCB">
      <w:pPr>
        <w:widowControl w:val="0"/>
        <w:autoSpaceDE w:val="0"/>
        <w:autoSpaceDN w:val="0"/>
        <w:adjustRightInd w:val="0"/>
        <w:spacing w:after="0" w:line="240" w:lineRule="auto"/>
        <w:ind w:left="760"/>
        <w:jc w:val="both"/>
        <w:rPr>
          <w:rFonts w:ascii="맑은 고딕" w:hAnsi="Arial" w:cs="맑은 고딕"/>
          <w:sz w:val="24"/>
          <w:szCs w:val="24"/>
        </w:rPr>
      </w:pPr>
    </w:p>
    <w:p w:rsidR="009A6838" w:rsidRPr="0010144E" w:rsidRDefault="009A6838" w:rsidP="0010144E">
      <w:pPr>
        <w:widowControl w:val="0"/>
        <w:autoSpaceDE w:val="0"/>
        <w:autoSpaceDN w:val="0"/>
        <w:adjustRightInd w:val="0"/>
        <w:spacing w:after="0" w:line="240" w:lineRule="auto"/>
        <w:rPr>
          <w:rFonts w:ascii="맑은 고딕" w:hAnsi="Arial" w:cs="맑은 고딕"/>
          <w:b/>
          <w:sz w:val="24"/>
          <w:szCs w:val="24"/>
        </w:rPr>
      </w:pPr>
      <w:r w:rsidRPr="0010144E">
        <w:rPr>
          <w:rFonts w:ascii="맑은 고딕" w:hAnsi="Arial" w:cs="맑은 고딕"/>
          <w:b/>
          <w:sz w:val="24"/>
          <w:szCs w:val="24"/>
        </w:rPr>
        <w:t>Je</w:t>
      </w:r>
      <w:r w:rsidR="00E54776">
        <w:rPr>
          <w:rFonts w:ascii="맑은 고딕" w:hAnsi="Arial" w:cs="맑은 고딕"/>
          <w:b/>
          <w:sz w:val="24"/>
          <w:szCs w:val="24"/>
        </w:rPr>
        <w:t>,</w:t>
      </w:r>
      <w:r w:rsidRPr="0010144E">
        <w:rPr>
          <w:rFonts w:ascii="맑은 고딕" w:hAnsi="Arial" w:cs="맑은 고딕"/>
          <w:b/>
          <w:sz w:val="24"/>
          <w:szCs w:val="24"/>
        </w:rPr>
        <w:t xml:space="preserve"> soussign</w:t>
      </w:r>
      <w:r w:rsidRPr="0010144E">
        <w:rPr>
          <w:rFonts w:ascii="맑은 고딕" w:hAnsi="Arial" w:cs="맑은 고딕"/>
          <w:b/>
          <w:sz w:val="24"/>
          <w:szCs w:val="24"/>
        </w:rPr>
        <w:t>é</w:t>
      </w:r>
      <w:r w:rsidRPr="0010144E">
        <w:rPr>
          <w:rFonts w:ascii="맑은 고딕" w:hAnsi="Arial" w:cs="맑은 고딕"/>
          <w:b/>
          <w:sz w:val="24"/>
          <w:szCs w:val="24"/>
        </w:rPr>
        <w:t>(e), M(Mme)______________________</w:t>
      </w:r>
      <w:r w:rsidR="0010144E" w:rsidRPr="0010144E">
        <w:rPr>
          <w:rFonts w:ascii="맑은 고딕" w:hAnsi="Arial" w:cs="맑은 고딕"/>
          <w:b/>
          <w:sz w:val="24"/>
          <w:szCs w:val="24"/>
        </w:rPr>
        <w:t>_____________________________________,</w:t>
      </w:r>
    </w:p>
    <w:p w:rsidR="009A6838" w:rsidRPr="0010144E" w:rsidRDefault="009A6838" w:rsidP="0010144E">
      <w:pPr>
        <w:widowControl w:val="0"/>
        <w:autoSpaceDE w:val="0"/>
        <w:autoSpaceDN w:val="0"/>
        <w:adjustRightInd w:val="0"/>
        <w:spacing w:after="0" w:line="240" w:lineRule="auto"/>
        <w:rPr>
          <w:rFonts w:ascii="맑은 고딕" w:hAnsi="Arial" w:cs="맑은 고딕"/>
          <w:b/>
          <w:sz w:val="24"/>
          <w:szCs w:val="24"/>
        </w:rPr>
      </w:pPr>
      <w:r w:rsidRPr="0010144E">
        <w:rPr>
          <w:rFonts w:ascii="맑은 고딕" w:hAnsi="Arial" w:cs="맑은 고딕"/>
          <w:b/>
          <w:sz w:val="24"/>
          <w:szCs w:val="24"/>
        </w:rPr>
        <w:t>que toutes les informat</w:t>
      </w:r>
      <w:r w:rsidR="0010144E" w:rsidRPr="0010144E">
        <w:rPr>
          <w:rFonts w:ascii="맑은 고딕" w:hAnsi="Arial" w:cs="맑은 고딕"/>
          <w:b/>
          <w:sz w:val="24"/>
          <w:szCs w:val="24"/>
        </w:rPr>
        <w:t>ions me concernant fournies aux organisateurs du concours, sont rigoureusement exactes.</w:t>
      </w:r>
    </w:p>
    <w:p w:rsidR="009A6838" w:rsidRPr="00E54776" w:rsidRDefault="00AF4F9F" w:rsidP="00E547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맑은 고딕" w:hAnsi="Arial" w:cs="맑은 고딕"/>
          <w:b/>
          <w:sz w:val="24"/>
          <w:szCs w:val="24"/>
        </w:rPr>
      </w:pPr>
      <w:r w:rsidRPr="00E54776">
        <w:rPr>
          <w:rFonts w:ascii="맑은 고딕" w:hAnsi="Arial" w:cs="맑은 고딕"/>
          <w:b/>
          <w:sz w:val="24"/>
          <w:szCs w:val="24"/>
        </w:rPr>
        <w:t xml:space="preserve">Le </w:t>
      </w:r>
      <w:r w:rsidR="00E54776" w:rsidRPr="00E54776">
        <w:rPr>
          <w:rFonts w:ascii="맑은 고딕" w:hAnsi="Arial" w:cs="맑은 고딕"/>
          <w:b/>
          <w:sz w:val="24"/>
          <w:szCs w:val="24"/>
        </w:rPr>
        <w:t xml:space="preserve">         </w:t>
      </w:r>
      <w:r w:rsidR="00E54776">
        <w:rPr>
          <w:rFonts w:ascii="맑은 고딕" w:hAnsi="Arial" w:cs="맑은 고딕"/>
          <w:b/>
          <w:sz w:val="24"/>
          <w:szCs w:val="24"/>
        </w:rPr>
        <w:t xml:space="preserve">   </w:t>
      </w:r>
      <w:r w:rsidR="00E54776" w:rsidRPr="00E54776">
        <w:rPr>
          <w:rFonts w:ascii="맑은 고딕" w:hAnsi="Arial" w:cs="맑은 고딕"/>
          <w:b/>
          <w:sz w:val="24"/>
          <w:szCs w:val="24"/>
        </w:rPr>
        <w:t>2014</w:t>
      </w:r>
    </w:p>
    <w:p w:rsidR="009A6838" w:rsidRPr="00E54776" w:rsidRDefault="00AF4F9F" w:rsidP="00E547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맑은 고딕" w:hAnsi="Arial" w:cs="맑은 고딕"/>
          <w:b/>
          <w:sz w:val="24"/>
          <w:szCs w:val="24"/>
        </w:rPr>
      </w:pPr>
      <w:r w:rsidRPr="00E54776">
        <w:rPr>
          <w:rFonts w:ascii="맑은 고딕" w:hAnsi="Arial" w:cs="맑은 고딕"/>
          <w:b/>
          <w:sz w:val="24"/>
          <w:szCs w:val="24"/>
        </w:rPr>
        <w:t>Signature</w:t>
      </w:r>
    </w:p>
    <w:p w:rsidR="00AF4F9F" w:rsidRDefault="00AF4F9F" w:rsidP="00AF4F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맑은 고딕" w:hAnsi="Arial" w:cs="맑은 고딕"/>
          <w:sz w:val="24"/>
          <w:szCs w:val="24"/>
        </w:rPr>
      </w:pPr>
    </w:p>
    <w:p w:rsidR="00162F3D" w:rsidRPr="0034205F" w:rsidRDefault="00E51990" w:rsidP="0034205F">
      <w:pPr>
        <w:widowControl w:val="0"/>
        <w:autoSpaceDE w:val="0"/>
        <w:autoSpaceDN w:val="0"/>
        <w:adjustRightInd w:val="0"/>
        <w:spacing w:after="0" w:line="240" w:lineRule="auto"/>
        <w:rPr>
          <w:rFonts w:ascii="맑은 고딕" w:hAnsi="Arial" w:cs="맑은 고딕" w:hint="eastAsia"/>
          <w:b/>
          <w:sz w:val="28"/>
          <w:szCs w:val="28"/>
        </w:rPr>
      </w:pPr>
      <w:r w:rsidRPr="0034205F">
        <w:rPr>
          <w:rFonts w:hint="eastAsia"/>
          <w:b/>
          <w:sz w:val="28"/>
          <w:szCs w:val="28"/>
        </w:rPr>
        <w:t xml:space="preserve">Envoyer à </w:t>
      </w:r>
      <w:r w:rsidR="00162F3D" w:rsidRPr="0034205F">
        <w:rPr>
          <w:b/>
          <w:sz w:val="28"/>
          <w:szCs w:val="28"/>
        </w:rPr>
        <w:t> </w:t>
      </w:r>
      <w:r w:rsidR="00162F3D" w:rsidRPr="0034205F">
        <w:rPr>
          <w:rFonts w:hint="eastAsia"/>
          <w:b/>
          <w:sz w:val="28"/>
          <w:szCs w:val="28"/>
        </w:rPr>
        <w:t xml:space="preserve">: </w:t>
      </w:r>
      <w:r w:rsidR="002B2356">
        <w:rPr>
          <w:b/>
          <w:sz w:val="28"/>
          <w:szCs w:val="28"/>
        </w:rPr>
        <w:t xml:space="preserve"> concours</w:t>
      </w:r>
      <w:r w:rsidR="00553C64">
        <w:rPr>
          <w:b/>
          <w:sz w:val="28"/>
          <w:szCs w:val="28"/>
        </w:rPr>
        <w:t>coreen</w:t>
      </w:r>
      <w:r w:rsidR="0034205F" w:rsidRPr="0034205F">
        <w:rPr>
          <w:b/>
          <w:sz w:val="28"/>
          <w:szCs w:val="28"/>
        </w:rPr>
        <w:t>2014@gmail.com</w:t>
      </w:r>
    </w:p>
    <w:p w:rsidR="00183AF5" w:rsidRPr="00553C64" w:rsidRDefault="00183AF5" w:rsidP="00162F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맑은 고딕" w:hAnsi="Arial" w:cs="맑은 고딕"/>
          <w:sz w:val="28"/>
          <w:szCs w:val="28"/>
        </w:rPr>
      </w:pPr>
    </w:p>
    <w:sectPr w:rsidR="00183AF5" w:rsidRPr="00553C64" w:rsidSect="006250A2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1B89" w:rsidRDefault="00301B89" w:rsidP="005B60F4">
      <w:pPr>
        <w:spacing w:after="0" w:line="240" w:lineRule="auto"/>
      </w:pPr>
      <w:r>
        <w:separator/>
      </w:r>
    </w:p>
  </w:endnote>
  <w:endnote w:type="continuationSeparator" w:id="1">
    <w:p w:rsidR="00301B89" w:rsidRDefault="00301B89" w:rsidP="005B6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Pro-Ligh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MyriadPro-Semi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ulimCh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1B89" w:rsidRDefault="00301B89" w:rsidP="005B60F4">
      <w:pPr>
        <w:spacing w:after="0" w:line="240" w:lineRule="auto"/>
      </w:pPr>
      <w:r>
        <w:separator/>
      </w:r>
    </w:p>
  </w:footnote>
  <w:footnote w:type="continuationSeparator" w:id="1">
    <w:p w:rsidR="00301B89" w:rsidRDefault="00301B89" w:rsidP="005B6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D5BC8"/>
    <w:multiLevelType w:val="hybridMultilevel"/>
    <w:tmpl w:val="F22C2E46"/>
    <w:lvl w:ilvl="0" w:tplc="8FBCA044">
      <w:numFmt w:val="bullet"/>
      <w:lvlText w:val="-"/>
      <w:lvlJc w:val="left"/>
      <w:pPr>
        <w:ind w:left="640" w:hanging="360"/>
      </w:pPr>
      <w:rPr>
        <w:rFonts w:ascii="Arial" w:eastAsia="맑은 고딕" w:hAnsi="Arial" w:cs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1">
    <w:nsid w:val="445659A0"/>
    <w:multiLevelType w:val="hybridMultilevel"/>
    <w:tmpl w:val="39863FD2"/>
    <w:lvl w:ilvl="0" w:tplc="9D343A54">
      <w:numFmt w:val="bullet"/>
      <w:lvlText w:val="-"/>
      <w:lvlJc w:val="left"/>
      <w:pPr>
        <w:ind w:left="405" w:hanging="360"/>
      </w:pPr>
      <w:rPr>
        <w:rFonts w:ascii="MyriadPro-Light" w:eastAsia="맑은 고딕" w:hAnsi="MyriadPro-Light" w:cs="MyriadPro-Light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0980F30"/>
    <w:multiLevelType w:val="hybridMultilevel"/>
    <w:tmpl w:val="F3C80058"/>
    <w:lvl w:ilvl="0" w:tplc="3BFA38A2">
      <w:numFmt w:val="bullet"/>
      <w:lvlText w:val="-"/>
      <w:lvlJc w:val="left"/>
      <w:pPr>
        <w:ind w:left="64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0" w:hanging="400"/>
      </w:pPr>
      <w:rPr>
        <w:rFonts w:ascii="Wingdings" w:hAnsi="Wingdings" w:hint="default"/>
      </w:rPr>
    </w:lvl>
  </w:abstractNum>
  <w:abstractNum w:abstractNumId="3">
    <w:nsid w:val="6BF14A34"/>
    <w:multiLevelType w:val="hybridMultilevel"/>
    <w:tmpl w:val="927AF99C"/>
    <w:lvl w:ilvl="0" w:tplc="D120626E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attachedTemplate r:id="rId1"/>
  <w:defaultTabStop w:val="708"/>
  <w:hyphenationZone w:val="425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16B74"/>
    <w:rsid w:val="00021331"/>
    <w:rsid w:val="00050CE0"/>
    <w:rsid w:val="000A6402"/>
    <w:rsid w:val="000E0C06"/>
    <w:rsid w:val="0010144E"/>
    <w:rsid w:val="00114231"/>
    <w:rsid w:val="00116B74"/>
    <w:rsid w:val="00162F3D"/>
    <w:rsid w:val="00183AF5"/>
    <w:rsid w:val="001C1350"/>
    <w:rsid w:val="001C533B"/>
    <w:rsid w:val="001D355C"/>
    <w:rsid w:val="001D76C1"/>
    <w:rsid w:val="001F3C22"/>
    <w:rsid w:val="00232920"/>
    <w:rsid w:val="00244704"/>
    <w:rsid w:val="002606A2"/>
    <w:rsid w:val="00260E08"/>
    <w:rsid w:val="00291709"/>
    <w:rsid w:val="002A4DD0"/>
    <w:rsid w:val="002B2356"/>
    <w:rsid w:val="002B5634"/>
    <w:rsid w:val="002D0B95"/>
    <w:rsid w:val="002E3892"/>
    <w:rsid w:val="002F3058"/>
    <w:rsid w:val="00301B89"/>
    <w:rsid w:val="00322971"/>
    <w:rsid w:val="0034173E"/>
    <w:rsid w:val="0034205F"/>
    <w:rsid w:val="00343991"/>
    <w:rsid w:val="00344888"/>
    <w:rsid w:val="0035424C"/>
    <w:rsid w:val="003564ED"/>
    <w:rsid w:val="003C2C5D"/>
    <w:rsid w:val="003D0F24"/>
    <w:rsid w:val="0041705D"/>
    <w:rsid w:val="00436B97"/>
    <w:rsid w:val="004412B5"/>
    <w:rsid w:val="00444A19"/>
    <w:rsid w:val="004558F2"/>
    <w:rsid w:val="004C4F3A"/>
    <w:rsid w:val="004C708F"/>
    <w:rsid w:val="004D351D"/>
    <w:rsid w:val="00553C64"/>
    <w:rsid w:val="005A3E1D"/>
    <w:rsid w:val="005A664A"/>
    <w:rsid w:val="005B60F4"/>
    <w:rsid w:val="005E38CD"/>
    <w:rsid w:val="006250A2"/>
    <w:rsid w:val="00686545"/>
    <w:rsid w:val="006967BD"/>
    <w:rsid w:val="00705268"/>
    <w:rsid w:val="007102F4"/>
    <w:rsid w:val="00751767"/>
    <w:rsid w:val="00757D63"/>
    <w:rsid w:val="007619CD"/>
    <w:rsid w:val="00770AA9"/>
    <w:rsid w:val="00787324"/>
    <w:rsid w:val="007E16FE"/>
    <w:rsid w:val="007F66CD"/>
    <w:rsid w:val="00843E0D"/>
    <w:rsid w:val="00845E8D"/>
    <w:rsid w:val="008639DB"/>
    <w:rsid w:val="00877C30"/>
    <w:rsid w:val="008B6530"/>
    <w:rsid w:val="00936172"/>
    <w:rsid w:val="0094265B"/>
    <w:rsid w:val="0094731E"/>
    <w:rsid w:val="00994B4D"/>
    <w:rsid w:val="009A6838"/>
    <w:rsid w:val="009C032F"/>
    <w:rsid w:val="009D5586"/>
    <w:rsid w:val="00A779EA"/>
    <w:rsid w:val="00AF4F9F"/>
    <w:rsid w:val="00AF583E"/>
    <w:rsid w:val="00B0776E"/>
    <w:rsid w:val="00B10F52"/>
    <w:rsid w:val="00B16AAF"/>
    <w:rsid w:val="00B33FA2"/>
    <w:rsid w:val="00B737C1"/>
    <w:rsid w:val="00B86EF1"/>
    <w:rsid w:val="00B97226"/>
    <w:rsid w:val="00BA7E53"/>
    <w:rsid w:val="00BC503D"/>
    <w:rsid w:val="00BD3A3F"/>
    <w:rsid w:val="00C003E6"/>
    <w:rsid w:val="00CB7D9C"/>
    <w:rsid w:val="00D708BD"/>
    <w:rsid w:val="00D7301B"/>
    <w:rsid w:val="00D80C8D"/>
    <w:rsid w:val="00DB5A71"/>
    <w:rsid w:val="00DC0B77"/>
    <w:rsid w:val="00DC1BCB"/>
    <w:rsid w:val="00DF2901"/>
    <w:rsid w:val="00E11687"/>
    <w:rsid w:val="00E1303A"/>
    <w:rsid w:val="00E178A9"/>
    <w:rsid w:val="00E30681"/>
    <w:rsid w:val="00E351EB"/>
    <w:rsid w:val="00E3789F"/>
    <w:rsid w:val="00E40A03"/>
    <w:rsid w:val="00E51990"/>
    <w:rsid w:val="00E54776"/>
    <w:rsid w:val="00E94257"/>
    <w:rsid w:val="00EE2DC2"/>
    <w:rsid w:val="00EE4A28"/>
    <w:rsid w:val="00F215A3"/>
    <w:rsid w:val="00F24AA9"/>
    <w:rsid w:val="00F2741D"/>
    <w:rsid w:val="00F5392D"/>
    <w:rsid w:val="00F624EB"/>
    <w:rsid w:val="00FB7E71"/>
    <w:rsid w:val="00FD1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맑은 고딕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E1D"/>
    <w:pPr>
      <w:spacing w:after="200" w:line="276" w:lineRule="auto"/>
    </w:pPr>
    <w:rPr>
      <w:sz w:val="22"/>
      <w:szCs w:val="22"/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B60F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5B60F4"/>
    <w:rPr>
      <w:sz w:val="22"/>
      <w:szCs w:val="22"/>
      <w:lang w:val="fr-FR"/>
    </w:rPr>
  </w:style>
  <w:style w:type="paragraph" w:styleId="a4">
    <w:name w:val="footer"/>
    <w:basedOn w:val="a"/>
    <w:link w:val="Char0"/>
    <w:uiPriority w:val="99"/>
    <w:semiHidden/>
    <w:unhideWhenUsed/>
    <w:rsid w:val="005B60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B60F4"/>
    <w:rPr>
      <w:sz w:val="22"/>
      <w:szCs w:val="22"/>
      <w:lang w:val="fr-FR"/>
    </w:rPr>
  </w:style>
  <w:style w:type="table" w:styleId="a5">
    <w:name w:val="Table Grid"/>
    <w:basedOn w:val="a1"/>
    <w:uiPriority w:val="59"/>
    <w:rsid w:val="000213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183AF5"/>
    <w:rPr>
      <w:color w:val="0000FF"/>
      <w:u w:val="single"/>
    </w:rPr>
  </w:style>
  <w:style w:type="paragraph" w:customStyle="1" w:styleId="1">
    <w:name w:val="1"/>
    <w:basedOn w:val="a"/>
    <w:rsid w:val="006250A2"/>
    <w:pPr>
      <w:spacing w:after="240" w:line="312" w:lineRule="atLeast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E\AppData\Local\Microsoft\Windows\Temporary%20Internet%20Files\Low\Content.IE5\BRDMT5D1\Soir-e_du_Hangeul_2011-1007%5b1%5d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Soir-e_du_Hangeul_2011-1007[1].dot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</dc:creator>
  <cp:lastModifiedBy>LEE</cp:lastModifiedBy>
  <cp:revision>2</cp:revision>
  <cp:lastPrinted>2014-04-10T13:46:00Z</cp:lastPrinted>
  <dcterms:created xsi:type="dcterms:W3CDTF">2014-04-23T10:14:00Z</dcterms:created>
  <dcterms:modified xsi:type="dcterms:W3CDTF">2014-04-23T10:14:00Z</dcterms:modified>
</cp:coreProperties>
</file>