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83E" w:rsidRDefault="008B113D" w:rsidP="008B113D">
      <w:pPr>
        <w:spacing w:line="192" w:lineRule="auto"/>
        <w:ind w:firstLineChars="50" w:firstLine="70"/>
        <w:jc w:val="center"/>
        <w:rPr>
          <w:rFonts w:ascii="MyriadPro-Semibold" w:hAnsi="MyriadPro-Semibold" w:cs="MyriadPro-Semibold"/>
          <w:b/>
          <w:bCs/>
          <w:sz w:val="32"/>
          <w:szCs w:val="32"/>
        </w:rPr>
      </w:pPr>
      <w:bookmarkStart w:id="0" w:name="_GoBack"/>
      <w:bookmarkEnd w:id="0"/>
      <w:r>
        <w:rPr>
          <w:rFonts w:ascii="나눔고딕" w:eastAsia="나눔고딕" w:hAnsi="나눔고딕"/>
          <w:noProof/>
          <w:color w:val="000000"/>
          <w:sz w:val="15"/>
          <w:szCs w:val="15"/>
          <w:lang w:val="en-US"/>
        </w:rPr>
        <w:drawing>
          <wp:inline distT="0" distB="0" distL="0" distR="0">
            <wp:extent cx="1582420" cy="723265"/>
            <wp:effectExtent l="0" t="0" r="0" b="63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4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50A2">
        <w:rPr>
          <w:rFonts w:ascii="나눔고딕" w:eastAsia="나눔고딕" w:hAnsi="나눔고딕"/>
          <w:color w:val="000000"/>
          <w:sz w:val="15"/>
          <w:szCs w:val="15"/>
        </w:rPr>
        <w:t xml:space="preserve">                               </w:t>
      </w:r>
      <w:r>
        <w:rPr>
          <w:rFonts w:ascii="나눔고딕" w:eastAsia="나눔고딕" w:hAnsi="나눔고딕"/>
          <w:noProof/>
          <w:color w:val="000000"/>
          <w:sz w:val="15"/>
          <w:szCs w:val="15"/>
          <w:lang w:val="en-US"/>
        </w:rPr>
        <w:drawing>
          <wp:inline distT="0" distB="0" distL="0" distR="0">
            <wp:extent cx="1351915" cy="707390"/>
            <wp:effectExtent l="0" t="0" r="635" b="0"/>
            <wp:docPr id="2" name="그림 2" descr="누리-세종학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누리-세종학당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915" cy="70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157" w:rsidRPr="00703BFD" w:rsidRDefault="00201157" w:rsidP="006250A2">
      <w:pPr>
        <w:pStyle w:val="1"/>
        <w:widowControl w:val="0"/>
        <w:spacing w:after="120" w:line="240" w:lineRule="auto"/>
        <w:jc w:val="center"/>
        <w:rPr>
          <w:rFonts w:eastAsia="맑은 고딕" w:hint="eastAsia"/>
          <w:b/>
          <w:bCs/>
          <w:color w:val="444444"/>
          <w:sz w:val="36"/>
          <w:szCs w:val="36"/>
        </w:rPr>
      </w:pPr>
    </w:p>
    <w:p w:rsidR="006250A2" w:rsidRPr="00BC023A" w:rsidRDefault="006250A2" w:rsidP="006250A2">
      <w:pPr>
        <w:pStyle w:val="1"/>
        <w:widowControl w:val="0"/>
        <w:spacing w:after="120" w:line="240" w:lineRule="auto"/>
        <w:jc w:val="center"/>
        <w:rPr>
          <w:rFonts w:eastAsia="맑은 고딕" w:hint="eastAsia"/>
          <w:color w:val="444444"/>
          <w:sz w:val="36"/>
          <w:szCs w:val="36"/>
        </w:rPr>
      </w:pPr>
      <w:r w:rsidRPr="00717DF7">
        <w:rPr>
          <w:rFonts w:eastAsia="GulimChe"/>
          <w:b/>
          <w:bCs/>
          <w:color w:val="444444"/>
          <w:sz w:val="36"/>
          <w:szCs w:val="36"/>
        </w:rPr>
        <w:t xml:space="preserve">Concours d’expression orale en coréen </w:t>
      </w:r>
      <w:r w:rsidR="00B31D94" w:rsidRPr="00BC023A">
        <w:rPr>
          <w:rFonts w:eastAsia="맑은 고딕" w:hint="eastAsia"/>
          <w:b/>
          <w:bCs/>
          <w:color w:val="444444"/>
          <w:sz w:val="36"/>
          <w:szCs w:val="36"/>
        </w:rPr>
        <w:t>2015</w:t>
      </w:r>
    </w:p>
    <w:p w:rsidR="006250A2" w:rsidRPr="00DC0B77" w:rsidRDefault="006250A2" w:rsidP="006250A2">
      <w:pPr>
        <w:pStyle w:val="1"/>
        <w:widowControl w:val="0"/>
        <w:spacing w:after="120" w:line="240" w:lineRule="auto"/>
        <w:jc w:val="center"/>
        <w:rPr>
          <w:b/>
          <w:color w:val="444444"/>
          <w:sz w:val="28"/>
          <w:szCs w:val="28"/>
        </w:rPr>
      </w:pPr>
      <w:r w:rsidRPr="00DC0B77">
        <w:rPr>
          <w:rFonts w:eastAsia="GulimChe"/>
          <w:b/>
          <w:bCs/>
          <w:color w:val="444444"/>
          <w:sz w:val="28"/>
          <w:szCs w:val="28"/>
        </w:rPr>
        <w:t xml:space="preserve">Jeudi </w:t>
      </w:r>
      <w:r w:rsidR="00917514" w:rsidRPr="00BC023A">
        <w:rPr>
          <w:rFonts w:eastAsia="맑은 고딕" w:hint="eastAsia"/>
          <w:b/>
          <w:bCs/>
          <w:color w:val="444444"/>
          <w:sz w:val="28"/>
          <w:szCs w:val="28"/>
        </w:rPr>
        <w:t>7</w:t>
      </w:r>
      <w:r w:rsidRPr="00DC0B77">
        <w:rPr>
          <w:rFonts w:eastAsia="GulimChe"/>
          <w:b/>
          <w:bCs/>
          <w:color w:val="444444"/>
          <w:sz w:val="28"/>
          <w:szCs w:val="28"/>
        </w:rPr>
        <w:t xml:space="preserve"> mai 201</w:t>
      </w:r>
      <w:r w:rsidR="00917514" w:rsidRPr="00BC023A">
        <w:rPr>
          <w:rFonts w:eastAsia="맑은 고딕" w:hint="eastAsia"/>
          <w:b/>
          <w:bCs/>
          <w:color w:val="444444"/>
          <w:sz w:val="28"/>
          <w:szCs w:val="28"/>
        </w:rPr>
        <w:t>5</w:t>
      </w:r>
      <w:r w:rsidRPr="00DC0B77">
        <w:rPr>
          <w:rFonts w:eastAsia="GulimChe"/>
          <w:b/>
          <w:bCs/>
          <w:color w:val="444444"/>
          <w:sz w:val="28"/>
          <w:szCs w:val="28"/>
        </w:rPr>
        <w:t xml:space="preserve"> à partir de 18h30 </w:t>
      </w:r>
    </w:p>
    <w:p w:rsidR="006250A2" w:rsidRPr="00703BFD" w:rsidRDefault="006250A2" w:rsidP="006250A2">
      <w:pPr>
        <w:pStyle w:val="1"/>
        <w:widowControl w:val="0"/>
        <w:spacing w:after="120" w:line="240" w:lineRule="auto"/>
        <w:jc w:val="center"/>
        <w:rPr>
          <w:rFonts w:eastAsia="맑은 고딕" w:hint="eastAsia"/>
          <w:b/>
          <w:bCs/>
          <w:color w:val="444444"/>
          <w:sz w:val="28"/>
          <w:szCs w:val="28"/>
        </w:rPr>
      </w:pPr>
      <w:r w:rsidRPr="00DC0B77">
        <w:rPr>
          <w:rFonts w:eastAsia="GulimChe"/>
          <w:b/>
          <w:bCs/>
          <w:color w:val="444444"/>
          <w:sz w:val="28"/>
          <w:szCs w:val="28"/>
        </w:rPr>
        <w:t xml:space="preserve">au Centre Culturel Coréen </w:t>
      </w:r>
    </w:p>
    <w:p w:rsidR="00201157" w:rsidRPr="00703BFD" w:rsidRDefault="00201157" w:rsidP="006250A2">
      <w:pPr>
        <w:pStyle w:val="1"/>
        <w:widowControl w:val="0"/>
        <w:spacing w:after="120" w:line="240" w:lineRule="auto"/>
        <w:jc w:val="center"/>
        <w:rPr>
          <w:rFonts w:eastAsia="맑은 고딕" w:hint="eastAsia"/>
          <w:b/>
          <w:color w:val="444444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6521"/>
      </w:tblGrid>
      <w:tr w:rsidR="00183AF5" w:rsidTr="00B0776E">
        <w:trPr>
          <w:trHeight w:val="592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AF5" w:rsidRPr="00DC0B77" w:rsidRDefault="00183AF5" w:rsidP="00EE2DC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r w:rsidRPr="00DC0B77">
              <w:rPr>
                <w:b/>
                <w:sz w:val="24"/>
                <w:szCs w:val="24"/>
              </w:rPr>
              <w:t>Nom et Prénom 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3AF5" w:rsidRPr="00DC0B77" w:rsidRDefault="00183AF5" w:rsidP="00EE2DC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183AF5" w:rsidTr="004D351D">
        <w:trPr>
          <w:trHeight w:val="2231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AF5" w:rsidRPr="00DC0B77" w:rsidRDefault="008E587D" w:rsidP="00EE2DC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r w:rsidRPr="00DC0B77">
              <w:rPr>
                <w:b/>
                <w:sz w:val="24"/>
                <w:szCs w:val="24"/>
              </w:rPr>
              <w:t>Etablissement (</w:t>
            </w:r>
            <w:r>
              <w:rPr>
                <w:b/>
                <w:sz w:val="24"/>
                <w:szCs w:val="24"/>
              </w:rPr>
              <w:t xml:space="preserve">précisez  le groupe ou  l’année)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3AF5" w:rsidRPr="00DC0B77" w:rsidRDefault="00183AF5" w:rsidP="00B0776E">
            <w:pPr>
              <w:autoSpaceDE w:val="0"/>
              <w:autoSpaceDN w:val="0"/>
              <w:adjustRightInd w:val="0"/>
              <w:spacing w:after="0" w:line="360" w:lineRule="auto"/>
              <w:rPr>
                <w:b/>
                <w:sz w:val="24"/>
                <w:szCs w:val="24"/>
              </w:rPr>
            </w:pPr>
            <w:r w:rsidRPr="00DC0B77">
              <w:rPr>
                <w:b/>
                <w:sz w:val="24"/>
                <w:szCs w:val="24"/>
              </w:rPr>
              <w:t xml:space="preserve">Centre Culturel Coréen (                           </w:t>
            </w:r>
            <w:r w:rsidRPr="00DC0B77">
              <w:rPr>
                <w:rFonts w:hint="eastAsia"/>
                <w:b/>
                <w:sz w:val="24"/>
                <w:szCs w:val="24"/>
              </w:rPr>
              <w:t xml:space="preserve"> </w:t>
            </w:r>
            <w:r w:rsidRPr="00DC0B77">
              <w:rPr>
                <w:b/>
                <w:sz w:val="24"/>
                <w:szCs w:val="24"/>
              </w:rPr>
              <w:t xml:space="preserve">         </w:t>
            </w:r>
            <w:r w:rsidRPr="00DC0B77">
              <w:rPr>
                <w:rFonts w:hint="eastAsia"/>
                <w:b/>
                <w:sz w:val="24"/>
                <w:szCs w:val="24"/>
              </w:rPr>
              <w:t xml:space="preserve">                               </w:t>
            </w:r>
            <w:r w:rsidRPr="00DC0B77">
              <w:rPr>
                <w:b/>
                <w:sz w:val="24"/>
                <w:szCs w:val="24"/>
              </w:rPr>
              <w:t xml:space="preserve"> ) </w:t>
            </w:r>
          </w:p>
          <w:p w:rsidR="006250A2" w:rsidRPr="00DC0B77" w:rsidRDefault="006250A2" w:rsidP="00B0776E">
            <w:pPr>
              <w:autoSpaceDE w:val="0"/>
              <w:autoSpaceDN w:val="0"/>
              <w:adjustRightInd w:val="0"/>
              <w:spacing w:after="0" w:line="360" w:lineRule="auto"/>
              <w:rPr>
                <w:b/>
                <w:sz w:val="24"/>
                <w:szCs w:val="24"/>
              </w:rPr>
            </w:pPr>
            <w:r w:rsidRPr="00DC0B77">
              <w:rPr>
                <w:b/>
                <w:sz w:val="24"/>
                <w:szCs w:val="24"/>
              </w:rPr>
              <w:t>Institut Sejong  (                                                                                   )</w:t>
            </w:r>
          </w:p>
          <w:p w:rsidR="00183AF5" w:rsidRPr="00DC0B77" w:rsidRDefault="00183AF5" w:rsidP="00B0776E">
            <w:pPr>
              <w:autoSpaceDE w:val="0"/>
              <w:autoSpaceDN w:val="0"/>
              <w:adjustRightInd w:val="0"/>
              <w:spacing w:after="0" w:line="360" w:lineRule="auto"/>
              <w:ind w:leftChars="-50" w:left="130" w:hangingChars="100" w:hanging="240"/>
              <w:rPr>
                <w:rFonts w:hint="eastAsia"/>
                <w:b/>
                <w:sz w:val="24"/>
                <w:szCs w:val="24"/>
              </w:rPr>
            </w:pPr>
            <w:r w:rsidRPr="00DC0B77">
              <w:rPr>
                <w:b/>
                <w:sz w:val="24"/>
                <w:szCs w:val="24"/>
              </w:rPr>
              <w:t xml:space="preserve"> </w:t>
            </w:r>
            <w:r w:rsidRPr="00DC0B77">
              <w:rPr>
                <w:rFonts w:hint="eastAsia"/>
                <w:b/>
                <w:sz w:val="24"/>
                <w:szCs w:val="24"/>
              </w:rPr>
              <w:t xml:space="preserve"> </w:t>
            </w:r>
            <w:r w:rsidRPr="00DC0B77">
              <w:rPr>
                <w:b/>
                <w:sz w:val="24"/>
                <w:szCs w:val="24"/>
              </w:rPr>
              <w:t xml:space="preserve">Paris 7(                                           </w:t>
            </w:r>
            <w:r w:rsidRPr="00DC0B77">
              <w:rPr>
                <w:rFonts w:hint="eastAsia"/>
                <w:b/>
                <w:sz w:val="24"/>
                <w:szCs w:val="24"/>
              </w:rPr>
              <w:t xml:space="preserve">                                                       </w:t>
            </w:r>
            <w:r w:rsidRPr="00DC0B77">
              <w:rPr>
                <w:b/>
                <w:sz w:val="24"/>
                <w:szCs w:val="24"/>
              </w:rPr>
              <w:t xml:space="preserve"> ) </w:t>
            </w:r>
          </w:p>
          <w:p w:rsidR="00183AF5" w:rsidRPr="00DC0B77" w:rsidRDefault="00183AF5" w:rsidP="00B0776E">
            <w:pPr>
              <w:autoSpaceDE w:val="0"/>
              <w:autoSpaceDN w:val="0"/>
              <w:adjustRightInd w:val="0"/>
              <w:spacing w:after="0" w:line="360" w:lineRule="auto"/>
              <w:rPr>
                <w:b/>
                <w:sz w:val="24"/>
                <w:szCs w:val="24"/>
              </w:rPr>
            </w:pPr>
            <w:r w:rsidRPr="00DC0B77">
              <w:rPr>
                <w:b/>
                <w:sz w:val="24"/>
                <w:szCs w:val="24"/>
              </w:rPr>
              <w:t xml:space="preserve">INALCO(                                         </w:t>
            </w:r>
            <w:r w:rsidRPr="00DC0B77">
              <w:rPr>
                <w:rFonts w:hint="eastAsia"/>
                <w:b/>
                <w:sz w:val="24"/>
                <w:szCs w:val="24"/>
              </w:rPr>
              <w:t xml:space="preserve">                                                      </w:t>
            </w:r>
            <w:r w:rsidRPr="00DC0B77">
              <w:rPr>
                <w:b/>
                <w:sz w:val="24"/>
                <w:szCs w:val="24"/>
              </w:rPr>
              <w:t xml:space="preserve">   )</w:t>
            </w:r>
          </w:p>
          <w:p w:rsidR="00183AF5" w:rsidRPr="00DC0B77" w:rsidRDefault="00183AF5" w:rsidP="00B0776E">
            <w:pPr>
              <w:autoSpaceDE w:val="0"/>
              <w:autoSpaceDN w:val="0"/>
              <w:adjustRightInd w:val="0"/>
              <w:spacing w:after="0" w:line="360" w:lineRule="auto"/>
              <w:rPr>
                <w:b/>
                <w:sz w:val="24"/>
                <w:szCs w:val="24"/>
              </w:rPr>
            </w:pPr>
            <w:r w:rsidRPr="00DC0B77">
              <w:rPr>
                <w:b/>
                <w:sz w:val="24"/>
                <w:szCs w:val="24"/>
              </w:rPr>
              <w:t xml:space="preserve">Autre(                                                                        </w:t>
            </w:r>
            <w:r w:rsidR="00877C30" w:rsidRPr="00DC0B77">
              <w:rPr>
                <w:b/>
                <w:sz w:val="24"/>
                <w:szCs w:val="24"/>
              </w:rPr>
              <w:t xml:space="preserve">                              )</w:t>
            </w:r>
          </w:p>
        </w:tc>
      </w:tr>
      <w:tr w:rsidR="004D351D" w:rsidTr="00E1303A">
        <w:trPr>
          <w:trHeight w:val="973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51D" w:rsidRDefault="005E38CD" w:rsidP="00BA7E5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Exp</w:t>
            </w:r>
            <w:r w:rsidR="00BA7E53">
              <w:rPr>
                <w:b/>
                <w:sz w:val="24"/>
                <w:szCs w:val="24"/>
              </w:rPr>
              <w:t>é</w:t>
            </w:r>
            <w:r>
              <w:rPr>
                <w:b/>
                <w:sz w:val="24"/>
                <w:szCs w:val="24"/>
              </w:rPr>
              <w:t>rience linguistique en Corée</w:t>
            </w:r>
          </w:p>
          <w:p w:rsidR="00114231" w:rsidRPr="00DC0B77" w:rsidRDefault="00114231" w:rsidP="00BA7E5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(cours, stage etc)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351D" w:rsidRDefault="005E38CD" w:rsidP="004D351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Oui, pendant (                                                  ) mois </w:t>
            </w:r>
          </w:p>
          <w:p w:rsidR="005E38CD" w:rsidRDefault="005E38CD" w:rsidP="004D351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</w:p>
          <w:p w:rsidR="005E38CD" w:rsidRPr="00DC0B77" w:rsidRDefault="005E38CD" w:rsidP="004D351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Non  (                                ) </w:t>
            </w:r>
          </w:p>
        </w:tc>
      </w:tr>
      <w:tr w:rsidR="00183AF5" w:rsidTr="00B0776E">
        <w:trPr>
          <w:trHeight w:val="542"/>
        </w:trPr>
        <w:tc>
          <w:tcPr>
            <w:tcW w:w="2518" w:type="dxa"/>
            <w:tcBorders>
              <w:bottom w:val="single" w:sz="4" w:space="0" w:color="auto"/>
              <w:right w:val="single" w:sz="4" w:space="0" w:color="auto"/>
            </w:tcBorders>
          </w:tcPr>
          <w:p w:rsidR="00183AF5" w:rsidRPr="00DC0B77" w:rsidRDefault="00183AF5" w:rsidP="00EE2DC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r w:rsidRPr="00DC0B77">
              <w:rPr>
                <w:b/>
                <w:sz w:val="24"/>
                <w:szCs w:val="24"/>
              </w:rPr>
              <w:t>Numéro de téléphone </w:t>
            </w:r>
          </w:p>
        </w:tc>
        <w:tc>
          <w:tcPr>
            <w:tcW w:w="6521" w:type="dxa"/>
            <w:tcBorders>
              <w:left w:val="single" w:sz="4" w:space="0" w:color="auto"/>
              <w:bottom w:val="single" w:sz="4" w:space="0" w:color="auto"/>
            </w:tcBorders>
          </w:tcPr>
          <w:p w:rsidR="00183AF5" w:rsidRPr="00DC0B77" w:rsidRDefault="00183AF5" w:rsidP="00EE2DC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183AF5" w:rsidTr="00B0776E">
        <w:trPr>
          <w:trHeight w:val="515"/>
        </w:trPr>
        <w:tc>
          <w:tcPr>
            <w:tcW w:w="2518" w:type="dxa"/>
            <w:tcBorders>
              <w:right w:val="single" w:sz="4" w:space="0" w:color="auto"/>
            </w:tcBorders>
          </w:tcPr>
          <w:p w:rsidR="00183AF5" w:rsidRPr="00DC0B77" w:rsidRDefault="00183AF5" w:rsidP="006865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C0B77">
              <w:rPr>
                <w:b/>
                <w:sz w:val="24"/>
                <w:szCs w:val="24"/>
              </w:rPr>
              <w:t>e-mail</w:t>
            </w:r>
          </w:p>
        </w:tc>
        <w:tc>
          <w:tcPr>
            <w:tcW w:w="6521" w:type="dxa"/>
            <w:tcBorders>
              <w:left w:val="single" w:sz="4" w:space="0" w:color="auto"/>
            </w:tcBorders>
          </w:tcPr>
          <w:p w:rsidR="00183AF5" w:rsidRPr="00DC0B77" w:rsidRDefault="00183AF5" w:rsidP="00EE2DC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201157" w:rsidRDefault="00201157" w:rsidP="0010144E">
      <w:pPr>
        <w:widowControl w:val="0"/>
        <w:autoSpaceDE w:val="0"/>
        <w:autoSpaceDN w:val="0"/>
        <w:adjustRightInd w:val="0"/>
        <w:spacing w:after="0" w:line="240" w:lineRule="auto"/>
        <w:rPr>
          <w:rFonts w:ascii="맑은 고딕" w:hAnsi="Arial" w:cs="맑은 고딕" w:hint="eastAsia"/>
          <w:b/>
          <w:sz w:val="24"/>
          <w:szCs w:val="24"/>
        </w:rPr>
      </w:pPr>
    </w:p>
    <w:p w:rsidR="009A6838" w:rsidRPr="0010144E" w:rsidRDefault="009A6838" w:rsidP="0010144E">
      <w:pPr>
        <w:widowControl w:val="0"/>
        <w:autoSpaceDE w:val="0"/>
        <w:autoSpaceDN w:val="0"/>
        <w:adjustRightInd w:val="0"/>
        <w:spacing w:after="0" w:line="240" w:lineRule="auto"/>
        <w:rPr>
          <w:rFonts w:ascii="맑은 고딕" w:hAnsi="Arial" w:cs="맑은 고딕"/>
          <w:b/>
          <w:sz w:val="24"/>
          <w:szCs w:val="24"/>
        </w:rPr>
      </w:pPr>
      <w:r w:rsidRPr="0010144E">
        <w:rPr>
          <w:rFonts w:ascii="맑은 고딕" w:hAnsi="Arial" w:cs="맑은 고딕"/>
          <w:b/>
          <w:sz w:val="24"/>
          <w:szCs w:val="24"/>
        </w:rPr>
        <w:t>Je</w:t>
      </w:r>
      <w:r w:rsidR="00E54776">
        <w:rPr>
          <w:rFonts w:ascii="맑은 고딕" w:hAnsi="Arial" w:cs="맑은 고딕"/>
          <w:b/>
          <w:sz w:val="24"/>
          <w:szCs w:val="24"/>
        </w:rPr>
        <w:t>,</w:t>
      </w:r>
      <w:r w:rsidRPr="0010144E">
        <w:rPr>
          <w:rFonts w:ascii="맑은 고딕" w:hAnsi="Arial" w:cs="맑은 고딕"/>
          <w:b/>
          <w:sz w:val="24"/>
          <w:szCs w:val="24"/>
        </w:rPr>
        <w:t xml:space="preserve"> soussign</w:t>
      </w:r>
      <w:r w:rsidRPr="0010144E">
        <w:rPr>
          <w:rFonts w:ascii="맑은 고딕" w:hAnsi="Arial" w:cs="맑은 고딕"/>
          <w:b/>
          <w:sz w:val="24"/>
          <w:szCs w:val="24"/>
        </w:rPr>
        <w:t>é</w:t>
      </w:r>
      <w:r w:rsidRPr="0010144E">
        <w:rPr>
          <w:rFonts w:ascii="맑은 고딕" w:hAnsi="Arial" w:cs="맑은 고딕"/>
          <w:b/>
          <w:sz w:val="24"/>
          <w:szCs w:val="24"/>
        </w:rPr>
        <w:t>(e), M(Mme)______________________</w:t>
      </w:r>
      <w:r w:rsidR="0010144E" w:rsidRPr="0010144E">
        <w:rPr>
          <w:rFonts w:ascii="맑은 고딕" w:hAnsi="Arial" w:cs="맑은 고딕"/>
          <w:b/>
          <w:sz w:val="24"/>
          <w:szCs w:val="24"/>
        </w:rPr>
        <w:t>_____________________________________,</w:t>
      </w:r>
    </w:p>
    <w:p w:rsidR="009A6838" w:rsidRPr="0010144E" w:rsidRDefault="009A6838" w:rsidP="0010144E">
      <w:pPr>
        <w:widowControl w:val="0"/>
        <w:autoSpaceDE w:val="0"/>
        <w:autoSpaceDN w:val="0"/>
        <w:adjustRightInd w:val="0"/>
        <w:spacing w:after="0" w:line="240" w:lineRule="auto"/>
        <w:rPr>
          <w:rFonts w:ascii="맑은 고딕" w:hAnsi="Arial" w:cs="맑은 고딕"/>
          <w:b/>
          <w:sz w:val="24"/>
          <w:szCs w:val="24"/>
        </w:rPr>
      </w:pPr>
      <w:r w:rsidRPr="0010144E">
        <w:rPr>
          <w:rFonts w:ascii="맑은 고딕" w:hAnsi="Arial" w:cs="맑은 고딕"/>
          <w:b/>
          <w:sz w:val="24"/>
          <w:szCs w:val="24"/>
        </w:rPr>
        <w:t>que toutes les informat</w:t>
      </w:r>
      <w:r w:rsidR="0010144E" w:rsidRPr="0010144E">
        <w:rPr>
          <w:rFonts w:ascii="맑은 고딕" w:hAnsi="Arial" w:cs="맑은 고딕"/>
          <w:b/>
          <w:sz w:val="24"/>
          <w:szCs w:val="24"/>
        </w:rPr>
        <w:t>ions me concernant fournies aux organisateurs du concours, sont rigoureusement exactes.</w:t>
      </w:r>
    </w:p>
    <w:p w:rsidR="00201157" w:rsidRDefault="00201157" w:rsidP="00E547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맑은 고딕" w:hAnsi="Arial" w:cs="맑은 고딕" w:hint="eastAsia"/>
          <w:b/>
          <w:sz w:val="24"/>
          <w:szCs w:val="24"/>
        </w:rPr>
      </w:pPr>
    </w:p>
    <w:p w:rsidR="009A6838" w:rsidRPr="00E54776" w:rsidRDefault="00AF4F9F" w:rsidP="00E547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맑은 고딕" w:hAnsi="Arial" w:cs="맑은 고딕"/>
          <w:b/>
          <w:sz w:val="24"/>
          <w:szCs w:val="24"/>
        </w:rPr>
      </w:pPr>
      <w:r w:rsidRPr="00E54776">
        <w:rPr>
          <w:rFonts w:ascii="맑은 고딕" w:hAnsi="Arial" w:cs="맑은 고딕"/>
          <w:b/>
          <w:sz w:val="24"/>
          <w:szCs w:val="24"/>
        </w:rPr>
        <w:t xml:space="preserve">Le </w:t>
      </w:r>
      <w:r w:rsidR="00E54776" w:rsidRPr="00E54776">
        <w:rPr>
          <w:rFonts w:ascii="맑은 고딕" w:hAnsi="Arial" w:cs="맑은 고딕"/>
          <w:b/>
          <w:sz w:val="24"/>
          <w:szCs w:val="24"/>
        </w:rPr>
        <w:t xml:space="preserve">         </w:t>
      </w:r>
      <w:r w:rsidR="00E54776">
        <w:rPr>
          <w:rFonts w:ascii="맑은 고딕" w:hAnsi="Arial" w:cs="맑은 고딕"/>
          <w:b/>
          <w:sz w:val="24"/>
          <w:szCs w:val="24"/>
        </w:rPr>
        <w:t xml:space="preserve">   </w:t>
      </w:r>
      <w:r w:rsidR="00E54776" w:rsidRPr="00E54776">
        <w:rPr>
          <w:rFonts w:ascii="맑은 고딕" w:hAnsi="Arial" w:cs="맑은 고딕"/>
          <w:b/>
          <w:sz w:val="24"/>
          <w:szCs w:val="24"/>
        </w:rPr>
        <w:t>201</w:t>
      </w:r>
      <w:r w:rsidR="00917514">
        <w:rPr>
          <w:rFonts w:ascii="맑은 고딕" w:hAnsi="Arial" w:cs="맑은 고딕" w:hint="eastAsia"/>
          <w:b/>
          <w:sz w:val="24"/>
          <w:szCs w:val="24"/>
        </w:rPr>
        <w:t>5</w:t>
      </w:r>
    </w:p>
    <w:p w:rsidR="009A6838" w:rsidRDefault="00AF4F9F" w:rsidP="00E547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맑은 고딕" w:hAnsi="Arial" w:cs="맑은 고딕" w:hint="eastAsia"/>
          <w:b/>
          <w:sz w:val="24"/>
          <w:szCs w:val="24"/>
        </w:rPr>
      </w:pPr>
      <w:r w:rsidRPr="00E54776">
        <w:rPr>
          <w:rFonts w:ascii="맑은 고딕" w:hAnsi="Arial" w:cs="맑은 고딕"/>
          <w:b/>
          <w:sz w:val="24"/>
          <w:szCs w:val="24"/>
        </w:rPr>
        <w:t>Signature</w:t>
      </w:r>
    </w:p>
    <w:p w:rsidR="00201157" w:rsidRPr="00E54776" w:rsidRDefault="00201157" w:rsidP="00E547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맑은 고딕" w:hAnsi="Arial" w:cs="맑은 고딕"/>
          <w:b/>
          <w:sz w:val="24"/>
          <w:szCs w:val="24"/>
        </w:rPr>
      </w:pPr>
    </w:p>
    <w:sectPr w:rsidR="00201157" w:rsidRPr="00E54776" w:rsidSect="006250A2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8D2" w:rsidRDefault="00D128D2" w:rsidP="005B60F4">
      <w:pPr>
        <w:spacing w:after="0" w:line="240" w:lineRule="auto"/>
      </w:pPr>
      <w:r>
        <w:separator/>
      </w:r>
    </w:p>
  </w:endnote>
  <w:endnote w:type="continuationSeparator" w:id="0">
    <w:p w:rsidR="00D128D2" w:rsidRDefault="00D128D2" w:rsidP="005B6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yriadPro-Ligh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yriadPro-Semi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GulimChe">
    <w:altName w:val="굴림체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8D2" w:rsidRDefault="00D128D2" w:rsidP="005B60F4">
      <w:pPr>
        <w:spacing w:after="0" w:line="240" w:lineRule="auto"/>
      </w:pPr>
      <w:r>
        <w:separator/>
      </w:r>
    </w:p>
  </w:footnote>
  <w:footnote w:type="continuationSeparator" w:id="0">
    <w:p w:rsidR="00D128D2" w:rsidRDefault="00D128D2" w:rsidP="005B60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D5BC8"/>
    <w:multiLevelType w:val="hybridMultilevel"/>
    <w:tmpl w:val="F22C2E46"/>
    <w:lvl w:ilvl="0" w:tplc="8FBCA044">
      <w:numFmt w:val="bullet"/>
      <w:lvlText w:val="-"/>
      <w:lvlJc w:val="left"/>
      <w:pPr>
        <w:ind w:left="640" w:hanging="360"/>
      </w:pPr>
      <w:rPr>
        <w:rFonts w:ascii="Arial" w:eastAsia="맑은 고딕" w:hAnsi="Arial" w:cs="Aria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0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0" w:hanging="400"/>
      </w:pPr>
      <w:rPr>
        <w:rFonts w:ascii="Wingdings" w:hAnsi="Wingdings" w:hint="default"/>
      </w:rPr>
    </w:lvl>
  </w:abstractNum>
  <w:abstractNum w:abstractNumId="1">
    <w:nsid w:val="445659A0"/>
    <w:multiLevelType w:val="hybridMultilevel"/>
    <w:tmpl w:val="39863FD2"/>
    <w:lvl w:ilvl="0" w:tplc="9D343A54">
      <w:numFmt w:val="bullet"/>
      <w:lvlText w:val="-"/>
      <w:lvlJc w:val="left"/>
      <w:pPr>
        <w:ind w:left="405" w:hanging="360"/>
      </w:pPr>
      <w:rPr>
        <w:rFonts w:ascii="MyriadPro-Light" w:eastAsia="맑은 고딕" w:hAnsi="MyriadPro-Light" w:cs="MyriadPro-Light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>
    <w:nsid w:val="50980F30"/>
    <w:multiLevelType w:val="hybridMultilevel"/>
    <w:tmpl w:val="F3C80058"/>
    <w:lvl w:ilvl="0" w:tplc="3BFA38A2">
      <w:numFmt w:val="bullet"/>
      <w:lvlText w:val="-"/>
      <w:lvlJc w:val="left"/>
      <w:pPr>
        <w:ind w:left="640" w:hanging="360"/>
      </w:pPr>
      <w:rPr>
        <w:rFonts w:ascii="Arial" w:eastAsia="맑은 고딕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0" w:hanging="400"/>
      </w:pPr>
      <w:rPr>
        <w:rFonts w:ascii="Wingdings" w:hAnsi="Wingdings" w:hint="default"/>
      </w:rPr>
    </w:lvl>
  </w:abstractNum>
  <w:abstractNum w:abstractNumId="3">
    <w:nsid w:val="6BF14A34"/>
    <w:multiLevelType w:val="hybridMultilevel"/>
    <w:tmpl w:val="927AF99C"/>
    <w:lvl w:ilvl="0" w:tplc="D120626E">
      <w:start w:val="5"/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B74"/>
    <w:rsid w:val="00021331"/>
    <w:rsid w:val="00050CE0"/>
    <w:rsid w:val="000A6402"/>
    <w:rsid w:val="000E0C06"/>
    <w:rsid w:val="0010144E"/>
    <w:rsid w:val="00114231"/>
    <w:rsid w:val="00116B74"/>
    <w:rsid w:val="00162F3D"/>
    <w:rsid w:val="00183AF5"/>
    <w:rsid w:val="001C1350"/>
    <w:rsid w:val="001C533B"/>
    <w:rsid w:val="001D355C"/>
    <w:rsid w:val="001D76C1"/>
    <w:rsid w:val="001F3C22"/>
    <w:rsid w:val="00201157"/>
    <w:rsid w:val="00232920"/>
    <w:rsid w:val="00244704"/>
    <w:rsid w:val="002606A2"/>
    <w:rsid w:val="00260E08"/>
    <w:rsid w:val="00291709"/>
    <w:rsid w:val="002A4DD0"/>
    <w:rsid w:val="002B2356"/>
    <w:rsid w:val="002B5634"/>
    <w:rsid w:val="002B76A1"/>
    <w:rsid w:val="002C35D7"/>
    <w:rsid w:val="002D0B95"/>
    <w:rsid w:val="002E3892"/>
    <w:rsid w:val="002F3058"/>
    <w:rsid w:val="00322971"/>
    <w:rsid w:val="0034173E"/>
    <w:rsid w:val="0034205F"/>
    <w:rsid w:val="00343991"/>
    <w:rsid w:val="00344888"/>
    <w:rsid w:val="0035424C"/>
    <w:rsid w:val="003564ED"/>
    <w:rsid w:val="003C2C5D"/>
    <w:rsid w:val="003D0F24"/>
    <w:rsid w:val="0041705D"/>
    <w:rsid w:val="00436B97"/>
    <w:rsid w:val="004412B5"/>
    <w:rsid w:val="00444A19"/>
    <w:rsid w:val="004558F2"/>
    <w:rsid w:val="004C4F3A"/>
    <w:rsid w:val="004C708F"/>
    <w:rsid w:val="004D351D"/>
    <w:rsid w:val="00553C64"/>
    <w:rsid w:val="005A3E1D"/>
    <w:rsid w:val="005A664A"/>
    <w:rsid w:val="005B60F4"/>
    <w:rsid w:val="005E38CD"/>
    <w:rsid w:val="006250A2"/>
    <w:rsid w:val="0064687B"/>
    <w:rsid w:val="00686545"/>
    <w:rsid w:val="006967BD"/>
    <w:rsid w:val="00703BFD"/>
    <w:rsid w:val="00705268"/>
    <w:rsid w:val="007102F4"/>
    <w:rsid w:val="00751767"/>
    <w:rsid w:val="00757D63"/>
    <w:rsid w:val="007619CD"/>
    <w:rsid w:val="00770AA9"/>
    <w:rsid w:val="00787324"/>
    <w:rsid w:val="007E16FE"/>
    <w:rsid w:val="007F66CD"/>
    <w:rsid w:val="00843E0D"/>
    <w:rsid w:val="00845E8D"/>
    <w:rsid w:val="008639DB"/>
    <w:rsid w:val="00877C30"/>
    <w:rsid w:val="008B113D"/>
    <w:rsid w:val="008B6530"/>
    <w:rsid w:val="008E587D"/>
    <w:rsid w:val="00917514"/>
    <w:rsid w:val="00936172"/>
    <w:rsid w:val="0094265B"/>
    <w:rsid w:val="0094731E"/>
    <w:rsid w:val="00954E0C"/>
    <w:rsid w:val="00994B4D"/>
    <w:rsid w:val="009A6838"/>
    <w:rsid w:val="009C032F"/>
    <w:rsid w:val="009D5586"/>
    <w:rsid w:val="00A52D1C"/>
    <w:rsid w:val="00A779EA"/>
    <w:rsid w:val="00AF4F9F"/>
    <w:rsid w:val="00AF583E"/>
    <w:rsid w:val="00B0776E"/>
    <w:rsid w:val="00B10F52"/>
    <w:rsid w:val="00B16AAF"/>
    <w:rsid w:val="00B31D94"/>
    <w:rsid w:val="00B33FA2"/>
    <w:rsid w:val="00B737C1"/>
    <w:rsid w:val="00B84DC0"/>
    <w:rsid w:val="00B97226"/>
    <w:rsid w:val="00BA7E53"/>
    <w:rsid w:val="00BC023A"/>
    <w:rsid w:val="00BC503D"/>
    <w:rsid w:val="00BD3A3F"/>
    <w:rsid w:val="00C003E6"/>
    <w:rsid w:val="00CB7D9C"/>
    <w:rsid w:val="00D128D2"/>
    <w:rsid w:val="00D708BD"/>
    <w:rsid w:val="00D7301B"/>
    <w:rsid w:val="00D80C8D"/>
    <w:rsid w:val="00DB2F87"/>
    <w:rsid w:val="00DB5A71"/>
    <w:rsid w:val="00DC0B77"/>
    <w:rsid w:val="00DC1BCB"/>
    <w:rsid w:val="00DF2901"/>
    <w:rsid w:val="00E11687"/>
    <w:rsid w:val="00E1303A"/>
    <w:rsid w:val="00E178A9"/>
    <w:rsid w:val="00E30681"/>
    <w:rsid w:val="00E351EB"/>
    <w:rsid w:val="00E3789F"/>
    <w:rsid w:val="00E40A03"/>
    <w:rsid w:val="00E51990"/>
    <w:rsid w:val="00E54776"/>
    <w:rsid w:val="00E94257"/>
    <w:rsid w:val="00EE2DC2"/>
    <w:rsid w:val="00EE4A28"/>
    <w:rsid w:val="00F215A3"/>
    <w:rsid w:val="00F24AA9"/>
    <w:rsid w:val="00F2741D"/>
    <w:rsid w:val="00F5392D"/>
    <w:rsid w:val="00F624EB"/>
    <w:rsid w:val="00FB7E71"/>
    <w:rsid w:val="00FD19D7"/>
    <w:rsid w:val="00FF3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맑은 고딕" w:hAnsi="Calibri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E1D"/>
    <w:pPr>
      <w:spacing w:after="200" w:line="276" w:lineRule="auto"/>
    </w:pPr>
    <w:rPr>
      <w:sz w:val="22"/>
      <w:szCs w:val="22"/>
      <w:lang w:val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B60F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3"/>
    <w:uiPriority w:val="99"/>
    <w:rsid w:val="005B60F4"/>
    <w:rPr>
      <w:sz w:val="22"/>
      <w:szCs w:val="22"/>
      <w:lang w:val="fr-FR"/>
    </w:rPr>
  </w:style>
  <w:style w:type="paragraph" w:styleId="a4">
    <w:name w:val="footer"/>
    <w:basedOn w:val="a"/>
    <w:link w:val="Char0"/>
    <w:uiPriority w:val="99"/>
    <w:unhideWhenUsed/>
    <w:rsid w:val="005B60F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4"/>
    <w:uiPriority w:val="99"/>
    <w:rsid w:val="005B60F4"/>
    <w:rPr>
      <w:sz w:val="22"/>
      <w:szCs w:val="22"/>
      <w:lang w:val="fr-FR"/>
    </w:rPr>
  </w:style>
  <w:style w:type="table" w:styleId="a5">
    <w:name w:val="Table Grid"/>
    <w:basedOn w:val="a1"/>
    <w:uiPriority w:val="59"/>
    <w:rsid w:val="000213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183AF5"/>
    <w:rPr>
      <w:color w:val="0000FF"/>
      <w:u w:val="single"/>
    </w:rPr>
  </w:style>
  <w:style w:type="paragraph" w:customStyle="1" w:styleId="1">
    <w:name w:val="1"/>
    <w:basedOn w:val="a"/>
    <w:rsid w:val="006250A2"/>
    <w:pPr>
      <w:spacing w:after="240" w:line="312" w:lineRule="atLeast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맑은 고딕" w:hAnsi="Calibri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E1D"/>
    <w:pPr>
      <w:spacing w:after="200" w:line="276" w:lineRule="auto"/>
    </w:pPr>
    <w:rPr>
      <w:sz w:val="22"/>
      <w:szCs w:val="22"/>
      <w:lang w:val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B60F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3"/>
    <w:uiPriority w:val="99"/>
    <w:rsid w:val="005B60F4"/>
    <w:rPr>
      <w:sz w:val="22"/>
      <w:szCs w:val="22"/>
      <w:lang w:val="fr-FR"/>
    </w:rPr>
  </w:style>
  <w:style w:type="paragraph" w:styleId="a4">
    <w:name w:val="footer"/>
    <w:basedOn w:val="a"/>
    <w:link w:val="Char0"/>
    <w:uiPriority w:val="99"/>
    <w:unhideWhenUsed/>
    <w:rsid w:val="005B60F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4"/>
    <w:uiPriority w:val="99"/>
    <w:rsid w:val="005B60F4"/>
    <w:rPr>
      <w:sz w:val="22"/>
      <w:szCs w:val="22"/>
      <w:lang w:val="fr-FR"/>
    </w:rPr>
  </w:style>
  <w:style w:type="table" w:styleId="a5">
    <w:name w:val="Table Grid"/>
    <w:basedOn w:val="a1"/>
    <w:uiPriority w:val="59"/>
    <w:rsid w:val="000213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183AF5"/>
    <w:rPr>
      <w:color w:val="0000FF"/>
      <w:u w:val="single"/>
    </w:rPr>
  </w:style>
  <w:style w:type="paragraph" w:customStyle="1" w:styleId="1">
    <w:name w:val="1"/>
    <w:basedOn w:val="a"/>
    <w:rsid w:val="006250A2"/>
    <w:pPr>
      <w:spacing w:after="240" w:line="312" w:lineRule="atLeast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E\AppData\Local\Microsoft\Windows\Temporary%20Internet%20Files\Low\Content.IE5\BRDMT5D1\Soir-e_du_Hangeul_2011-1007%5b1%5d.dot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Soir-e_du_Hangeul_2011-1007[1]</Template>
  <TotalTime>1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Centre Culturel Coreen Paris</cp:lastModifiedBy>
  <cp:revision>2</cp:revision>
  <cp:lastPrinted>2015-04-02T13:54:00Z</cp:lastPrinted>
  <dcterms:created xsi:type="dcterms:W3CDTF">2015-04-09T15:17:00Z</dcterms:created>
  <dcterms:modified xsi:type="dcterms:W3CDTF">2015-04-09T15:17:00Z</dcterms:modified>
</cp:coreProperties>
</file>